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BFE50" w14:textId="34D3DE54" w:rsidR="005E20C4" w:rsidRPr="00134BA8" w:rsidRDefault="001E258A" w:rsidP="005E20C4">
      <w:pPr>
        <w:tabs>
          <w:tab w:val="left" w:pos="1260"/>
          <w:tab w:val="left" w:pos="5781"/>
        </w:tabs>
        <w:ind w:left="-1800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proofErr w:type="spellStart"/>
      <w:r>
        <w:t>Ggggdd</w:t>
      </w:r>
      <w:proofErr w:type="spellEnd"/>
    </w:p>
    <w:p w14:paraId="3AB14BA9" w14:textId="1EB5288B" w:rsidR="00780C04" w:rsidRPr="00134BA8" w:rsidRDefault="00780C04" w:rsidP="006F67D9">
      <w:pPr>
        <w:tabs>
          <w:tab w:val="left" w:pos="1260"/>
        </w:tabs>
        <w:ind w:left="1260" w:right="540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sectPr w:rsidR="00780C04" w:rsidRPr="00134BA8" w:rsidSect="005E20C4">
      <w:footerReference w:type="default" r:id="rId7"/>
      <w:headerReference w:type="first" r:id="rId8"/>
      <w:pgSz w:w="12240" w:h="15840"/>
      <w:pgMar w:top="1088" w:right="1260" w:bottom="1440" w:left="0" w:header="1088" w:footer="57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B6E49" w14:textId="77777777" w:rsidR="00973C79" w:rsidRDefault="00973C79" w:rsidP="00091610">
      <w:r>
        <w:separator/>
      </w:r>
    </w:p>
  </w:endnote>
  <w:endnote w:type="continuationSeparator" w:id="0">
    <w:p w14:paraId="43348ACC" w14:textId="77777777" w:rsidR="00973C79" w:rsidRDefault="00973C79" w:rsidP="00091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05AD9" w14:textId="77777777" w:rsidR="00E81E65" w:rsidRDefault="00670DBD" w:rsidP="00091610">
    <w:pPr>
      <w:pStyle w:val="Footer"/>
      <w:ind w:left="7920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79CE2FF6" wp14:editId="7612F6EF">
          <wp:simplePos x="0" y="0"/>
          <wp:positionH relativeFrom="margin">
            <wp:align>left</wp:align>
          </wp:positionH>
          <wp:positionV relativeFrom="paragraph">
            <wp:posOffset>-386080</wp:posOffset>
          </wp:positionV>
          <wp:extent cx="7772400" cy="1173480"/>
          <wp:effectExtent l="0" t="0" r="0" b="0"/>
          <wp:wrapNone/>
          <wp:docPr id="1131496360" name="Picture 1131496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cin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734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C62FC" w14:textId="77777777" w:rsidR="00973C79" w:rsidRDefault="00973C79" w:rsidP="00091610">
      <w:r>
        <w:separator/>
      </w:r>
    </w:p>
  </w:footnote>
  <w:footnote w:type="continuationSeparator" w:id="0">
    <w:p w14:paraId="6F001F03" w14:textId="77777777" w:rsidR="00973C79" w:rsidRDefault="00973C79" w:rsidP="00091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CEEC4" w14:textId="3FDC6C82" w:rsidR="0085284A" w:rsidRDefault="00631675" w:rsidP="00631675">
    <w:pPr>
      <w:pStyle w:val="Header"/>
      <w:tabs>
        <w:tab w:val="clear" w:pos="4320"/>
        <w:tab w:val="clear" w:pos="8640"/>
      </w:tabs>
      <w:ind w:left="1440" w:hanging="1440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63B9B42" wp14:editId="148D3166">
          <wp:simplePos x="0" y="0"/>
          <wp:positionH relativeFrom="column">
            <wp:posOffset>2794635</wp:posOffset>
          </wp:positionH>
          <wp:positionV relativeFrom="paragraph">
            <wp:posOffset>-228600</wp:posOffset>
          </wp:positionV>
          <wp:extent cx="2184400" cy="855980"/>
          <wp:effectExtent l="0" t="0" r="0" b="0"/>
          <wp:wrapTight wrapText="bothSides">
            <wp:wrapPolygon edited="0">
              <wp:start x="0" y="0"/>
              <wp:lineTo x="0" y="21151"/>
              <wp:lineTo x="21474" y="21151"/>
              <wp:lineTo x="21474" y="0"/>
              <wp:lineTo x="0" y="0"/>
            </wp:wrapPolygon>
          </wp:wrapTight>
          <wp:docPr id="4037822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782233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4400" cy="855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D0C79E" w14:textId="77777777" w:rsidR="0085284A" w:rsidRDefault="0085284A" w:rsidP="00631675">
    <w:pPr>
      <w:pStyle w:val="Header"/>
      <w:tabs>
        <w:tab w:val="clear" w:pos="8640"/>
        <w:tab w:val="left" w:pos="1440"/>
      </w:tabs>
      <w:ind w:left="7920"/>
    </w:pPr>
  </w:p>
  <w:p w14:paraId="44E2473D" w14:textId="77777777" w:rsidR="00B16651" w:rsidRDefault="00B16651" w:rsidP="00B16651">
    <w:pPr>
      <w:tabs>
        <w:tab w:val="left" w:pos="7920"/>
        <w:tab w:val="left" w:pos="11070"/>
      </w:tabs>
      <w:spacing w:before="49" w:line="178" w:lineRule="exact"/>
      <w:ind w:left="7920" w:right="416"/>
      <w:rPr>
        <w:rFonts w:eastAsia="Georgia" w:cs="Georgia"/>
        <w:color w:val="020302"/>
        <w:spacing w:val="2"/>
        <w:sz w:val="16"/>
        <w:szCs w:val="16"/>
      </w:rPr>
    </w:pPr>
  </w:p>
  <w:p w14:paraId="27E07239" w14:textId="77777777" w:rsidR="00B16651" w:rsidRDefault="00B16651" w:rsidP="00B16651">
    <w:pPr>
      <w:tabs>
        <w:tab w:val="left" w:pos="7920"/>
        <w:tab w:val="left" w:pos="8730"/>
        <w:tab w:val="left" w:pos="11070"/>
      </w:tabs>
      <w:spacing w:before="49" w:line="178" w:lineRule="exact"/>
      <w:ind w:left="7920" w:right="416" w:firstLine="990"/>
      <w:rPr>
        <w:rFonts w:eastAsia="Georgia" w:cs="Georgia"/>
        <w:color w:val="020302"/>
        <w:spacing w:val="2"/>
        <w:sz w:val="16"/>
        <w:szCs w:val="16"/>
      </w:rPr>
    </w:pPr>
  </w:p>
  <w:p w14:paraId="10A5F5A1" w14:textId="77777777" w:rsidR="00B16651" w:rsidRPr="00BF65A1" w:rsidRDefault="00B16651" w:rsidP="00B16651">
    <w:pPr>
      <w:tabs>
        <w:tab w:val="left" w:pos="7920"/>
        <w:tab w:val="left" w:pos="8730"/>
        <w:tab w:val="left" w:pos="11070"/>
      </w:tabs>
      <w:spacing w:before="49" w:line="178" w:lineRule="exact"/>
      <w:ind w:left="7920" w:right="416" w:firstLine="990"/>
      <w:rPr>
        <w:rFonts w:eastAsia="Georgia" w:cs="Georgia"/>
        <w:color w:val="020302"/>
        <w:spacing w:val="2"/>
        <w:sz w:val="16"/>
        <w:szCs w:val="16"/>
      </w:rPr>
    </w:pPr>
  </w:p>
  <w:p w14:paraId="61013F89" w14:textId="77777777" w:rsidR="0085284A" w:rsidRDefault="008528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BA8"/>
    <w:rsid w:val="00065721"/>
    <w:rsid w:val="000909C4"/>
    <w:rsid w:val="00091610"/>
    <w:rsid w:val="000F3894"/>
    <w:rsid w:val="001152C8"/>
    <w:rsid w:val="00134BA8"/>
    <w:rsid w:val="00187CEC"/>
    <w:rsid w:val="001E258A"/>
    <w:rsid w:val="001F3EB8"/>
    <w:rsid w:val="00214859"/>
    <w:rsid w:val="00225954"/>
    <w:rsid w:val="00233CB8"/>
    <w:rsid w:val="00245A19"/>
    <w:rsid w:val="002C0952"/>
    <w:rsid w:val="002F6DA4"/>
    <w:rsid w:val="00306E3A"/>
    <w:rsid w:val="00310BDB"/>
    <w:rsid w:val="00316B98"/>
    <w:rsid w:val="00395414"/>
    <w:rsid w:val="003A5574"/>
    <w:rsid w:val="003F5657"/>
    <w:rsid w:val="003F6FFB"/>
    <w:rsid w:val="004768E8"/>
    <w:rsid w:val="004A37B4"/>
    <w:rsid w:val="004C527B"/>
    <w:rsid w:val="004F333A"/>
    <w:rsid w:val="0053195C"/>
    <w:rsid w:val="00556A7D"/>
    <w:rsid w:val="0058672F"/>
    <w:rsid w:val="00594B56"/>
    <w:rsid w:val="005B279C"/>
    <w:rsid w:val="005C4428"/>
    <w:rsid w:val="005D0774"/>
    <w:rsid w:val="005E20C4"/>
    <w:rsid w:val="005E329B"/>
    <w:rsid w:val="006061AA"/>
    <w:rsid w:val="00611947"/>
    <w:rsid w:val="00624D43"/>
    <w:rsid w:val="00631675"/>
    <w:rsid w:val="00670DBD"/>
    <w:rsid w:val="006F67D9"/>
    <w:rsid w:val="006F7CD7"/>
    <w:rsid w:val="00753B84"/>
    <w:rsid w:val="00780C04"/>
    <w:rsid w:val="007A5C23"/>
    <w:rsid w:val="0085284A"/>
    <w:rsid w:val="00853431"/>
    <w:rsid w:val="00890FF5"/>
    <w:rsid w:val="008A61C4"/>
    <w:rsid w:val="008D36BF"/>
    <w:rsid w:val="008E10E7"/>
    <w:rsid w:val="008F49D7"/>
    <w:rsid w:val="00936149"/>
    <w:rsid w:val="00953EA7"/>
    <w:rsid w:val="00973C79"/>
    <w:rsid w:val="00992999"/>
    <w:rsid w:val="009D63C2"/>
    <w:rsid w:val="009D712F"/>
    <w:rsid w:val="009F6B83"/>
    <w:rsid w:val="00A114DB"/>
    <w:rsid w:val="00A17606"/>
    <w:rsid w:val="00A558D7"/>
    <w:rsid w:val="00A74C18"/>
    <w:rsid w:val="00A8457D"/>
    <w:rsid w:val="00AC2118"/>
    <w:rsid w:val="00AC49D0"/>
    <w:rsid w:val="00B16651"/>
    <w:rsid w:val="00B5544C"/>
    <w:rsid w:val="00B72502"/>
    <w:rsid w:val="00BA09DB"/>
    <w:rsid w:val="00BB018F"/>
    <w:rsid w:val="00BB268E"/>
    <w:rsid w:val="00BD5D16"/>
    <w:rsid w:val="00BD6B3B"/>
    <w:rsid w:val="00BF65A1"/>
    <w:rsid w:val="00C049A0"/>
    <w:rsid w:val="00C66410"/>
    <w:rsid w:val="00CA1ED5"/>
    <w:rsid w:val="00CA2F78"/>
    <w:rsid w:val="00D1774A"/>
    <w:rsid w:val="00D76077"/>
    <w:rsid w:val="00D97A22"/>
    <w:rsid w:val="00E05C6F"/>
    <w:rsid w:val="00E3501D"/>
    <w:rsid w:val="00E81E65"/>
    <w:rsid w:val="00EC1658"/>
    <w:rsid w:val="00ED0EE5"/>
    <w:rsid w:val="00ED5AB4"/>
    <w:rsid w:val="00F7211B"/>
    <w:rsid w:val="00F8214C"/>
    <w:rsid w:val="00FB59E9"/>
    <w:rsid w:val="00FC394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B47057F"/>
  <w15:docId w15:val="{99BE653A-F589-5B4D-8F69-111EED466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E3A"/>
    <w:rPr>
      <w:rFonts w:ascii="Georgia" w:hAnsi="Georgia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6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61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16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61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610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61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34B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chelvelocci/Downloads/16051799_SBM_Digital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2C341B-74A3-0E40-905C-E1921DCBF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16051799_SBM_Digital Letterhead.dotx</Template>
  <TotalTime>25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Stony Brook University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Velocci</dc:creator>
  <cp:keywords/>
  <dc:description/>
  <cp:lastModifiedBy>Agapito, Patricia A</cp:lastModifiedBy>
  <cp:revision>11</cp:revision>
  <cp:lastPrinted>2025-09-02T13:33:00Z</cp:lastPrinted>
  <dcterms:created xsi:type="dcterms:W3CDTF">2025-09-02T13:33:00Z</dcterms:created>
  <dcterms:modified xsi:type="dcterms:W3CDTF">2025-10-16T18:58:00Z</dcterms:modified>
</cp:coreProperties>
</file>