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BFE50" w14:textId="60990E0A" w:rsidR="001E258A" w:rsidRDefault="001E258A" w:rsidP="006F67D9">
      <w:pPr>
        <w:tabs>
          <w:tab w:val="left" w:pos="1260"/>
          <w:tab w:val="left" w:pos="5781"/>
        </w:tabs>
        <w:ind w:left="-1800"/>
        <w:rPr>
          <w:sz w:val="20"/>
          <w:szCs w:val="20"/>
        </w:rPr>
      </w:pPr>
      <w:proofErr w:type="spellStart"/>
      <w:r>
        <w:t>Ggggddd</w:t>
      </w:r>
      <w:proofErr w:type="spellEnd"/>
      <w:r w:rsidR="00E05C6F">
        <w:tab/>
      </w:r>
    </w:p>
    <w:p w14:paraId="3AB14BA9" w14:textId="35F5027F" w:rsidR="00780C04" w:rsidRPr="00134BA8" w:rsidRDefault="00780C04" w:rsidP="006F67D9">
      <w:pPr>
        <w:tabs>
          <w:tab w:val="left" w:pos="1260"/>
        </w:tabs>
        <w:ind w:left="1260" w:right="54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sectPr w:rsidR="00780C04" w:rsidRPr="00134BA8" w:rsidSect="006F6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260" w:bottom="1440" w:left="0" w:header="810" w:footer="5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CAE37" w14:textId="77777777" w:rsidR="006857F9" w:rsidRDefault="006857F9" w:rsidP="00091610">
      <w:r>
        <w:separator/>
      </w:r>
    </w:p>
  </w:endnote>
  <w:endnote w:type="continuationSeparator" w:id="0">
    <w:p w14:paraId="4D2D9922" w14:textId="77777777" w:rsidR="006857F9" w:rsidRDefault="006857F9" w:rsidP="0009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0372F" w14:textId="77777777" w:rsidR="00E76D27" w:rsidRDefault="00E76D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5AD9" w14:textId="77777777" w:rsidR="00E81E65" w:rsidRDefault="00670DBD" w:rsidP="00091610">
    <w:pPr>
      <w:pStyle w:val="Footer"/>
      <w:ind w:left="7920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9CE2FF6" wp14:editId="7612F6EF">
          <wp:simplePos x="0" y="0"/>
          <wp:positionH relativeFrom="margin">
            <wp:align>left</wp:align>
          </wp:positionH>
          <wp:positionV relativeFrom="paragraph">
            <wp:posOffset>-386080</wp:posOffset>
          </wp:positionV>
          <wp:extent cx="7772400" cy="117348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in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73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7D1D" w14:textId="77777777" w:rsidR="006F67D9" w:rsidRDefault="006F6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4150E" w14:textId="77777777" w:rsidR="006857F9" w:rsidRDefault="006857F9" w:rsidP="00091610">
      <w:r>
        <w:separator/>
      </w:r>
    </w:p>
  </w:footnote>
  <w:footnote w:type="continuationSeparator" w:id="0">
    <w:p w14:paraId="72883705" w14:textId="77777777" w:rsidR="006857F9" w:rsidRDefault="006857F9" w:rsidP="0009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4C4C8" w14:textId="77777777" w:rsidR="00E76D27" w:rsidRDefault="00E76D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F3EB4" w14:textId="77777777" w:rsidR="00E76D27" w:rsidRDefault="00E76D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CEEC4" w14:textId="6DA61B8A" w:rsidR="0085284A" w:rsidRDefault="00933542" w:rsidP="00933542">
    <w:pPr>
      <w:pStyle w:val="Header"/>
      <w:ind w:left="7920" w:firstLine="180"/>
    </w:pPr>
    <w:r>
      <w:rPr>
        <w:noProof/>
        <w:lang w:eastAsia="en-US"/>
      </w:rPr>
      <w:drawing>
        <wp:inline distT="0" distB="0" distL="0" distR="0" wp14:anchorId="187B65F6" wp14:editId="5AD6EE9B">
          <wp:extent cx="1855533" cy="62558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5533" cy="625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D0C79E" w14:textId="77777777" w:rsidR="0085284A" w:rsidRDefault="0085284A" w:rsidP="00395414">
    <w:pPr>
      <w:pStyle w:val="Header"/>
      <w:tabs>
        <w:tab w:val="left" w:pos="8730"/>
      </w:tabs>
      <w:ind w:left="8910"/>
    </w:pPr>
  </w:p>
  <w:p w14:paraId="4DC4A171" w14:textId="6FA08EB6" w:rsidR="00753B84" w:rsidRDefault="00E76D27" w:rsidP="00933542">
    <w:pPr>
      <w:tabs>
        <w:tab w:val="left" w:pos="8730"/>
      </w:tabs>
      <w:spacing w:before="49" w:line="178" w:lineRule="exact"/>
      <w:ind w:left="8910" w:right="270"/>
      <w:rPr>
        <w:rFonts w:ascii="Verdana" w:eastAsia="Verdana" w:hAnsi="Verdana" w:cs="Verdana"/>
        <w:b/>
        <w:bCs/>
        <w:color w:val="020302"/>
        <w:spacing w:val="2"/>
        <w:sz w:val="13"/>
        <w:szCs w:val="13"/>
      </w:rPr>
    </w:pPr>
    <w:r>
      <w:rPr>
        <w:rFonts w:ascii="Verdana" w:eastAsia="Verdana" w:hAnsi="Verdana" w:cs="Verdana"/>
        <w:b/>
        <w:bCs/>
        <w:color w:val="020302"/>
        <w:spacing w:val="2"/>
        <w:sz w:val="13"/>
        <w:szCs w:val="13"/>
      </w:rPr>
      <w:t>STONY BROOK UNIVERSITY HOSPITAL</w:t>
    </w:r>
  </w:p>
  <w:p w14:paraId="09F286FD" w14:textId="77777777" w:rsidR="0085284A" w:rsidRDefault="0085284A" w:rsidP="0085284A">
    <w:pPr>
      <w:tabs>
        <w:tab w:val="left" w:pos="8730"/>
        <w:tab w:val="left" w:pos="11070"/>
      </w:tabs>
      <w:spacing w:before="49" w:line="178" w:lineRule="exact"/>
      <w:ind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383140AC" w14:textId="7F75956B" w:rsidR="0085284A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548AD921" w14:textId="77777777" w:rsidR="0085284A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DB8AE3D" w14:textId="77777777" w:rsidR="0085284A" w:rsidRPr="00BF65A1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1013F89" w14:textId="77777777" w:rsidR="0085284A" w:rsidRDefault="008528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BA8"/>
    <w:rsid w:val="00065721"/>
    <w:rsid w:val="000909C4"/>
    <w:rsid w:val="00091610"/>
    <w:rsid w:val="000F3894"/>
    <w:rsid w:val="001152C8"/>
    <w:rsid w:val="00134BA8"/>
    <w:rsid w:val="00187CEC"/>
    <w:rsid w:val="001E258A"/>
    <w:rsid w:val="001F3EB8"/>
    <w:rsid w:val="00214859"/>
    <w:rsid w:val="00225954"/>
    <w:rsid w:val="00233CB8"/>
    <w:rsid w:val="00245A19"/>
    <w:rsid w:val="002742BF"/>
    <w:rsid w:val="002C0952"/>
    <w:rsid w:val="00306E3A"/>
    <w:rsid w:val="00310BDB"/>
    <w:rsid w:val="00316B98"/>
    <w:rsid w:val="00395414"/>
    <w:rsid w:val="003A5574"/>
    <w:rsid w:val="003F5657"/>
    <w:rsid w:val="003F6FFB"/>
    <w:rsid w:val="0049023A"/>
    <w:rsid w:val="004A37B4"/>
    <w:rsid w:val="004F333A"/>
    <w:rsid w:val="0053195C"/>
    <w:rsid w:val="00556A7D"/>
    <w:rsid w:val="0058672F"/>
    <w:rsid w:val="00594B56"/>
    <w:rsid w:val="005B279C"/>
    <w:rsid w:val="005C4428"/>
    <w:rsid w:val="005D0774"/>
    <w:rsid w:val="005E329B"/>
    <w:rsid w:val="006061AA"/>
    <w:rsid w:val="00611947"/>
    <w:rsid w:val="00670DBD"/>
    <w:rsid w:val="006857F9"/>
    <w:rsid w:val="006F67D9"/>
    <w:rsid w:val="00732B29"/>
    <w:rsid w:val="00753B84"/>
    <w:rsid w:val="00780C04"/>
    <w:rsid w:val="00843ABE"/>
    <w:rsid w:val="0085284A"/>
    <w:rsid w:val="00853431"/>
    <w:rsid w:val="00890FF5"/>
    <w:rsid w:val="008A61C4"/>
    <w:rsid w:val="008D3D65"/>
    <w:rsid w:val="008E10E7"/>
    <w:rsid w:val="00933542"/>
    <w:rsid w:val="00936149"/>
    <w:rsid w:val="00963611"/>
    <w:rsid w:val="00992999"/>
    <w:rsid w:val="009D63C2"/>
    <w:rsid w:val="00A114DB"/>
    <w:rsid w:val="00A17606"/>
    <w:rsid w:val="00A558D7"/>
    <w:rsid w:val="00A8457D"/>
    <w:rsid w:val="00AC2118"/>
    <w:rsid w:val="00AC49D0"/>
    <w:rsid w:val="00B26278"/>
    <w:rsid w:val="00B5544C"/>
    <w:rsid w:val="00BA09DB"/>
    <w:rsid w:val="00BB018F"/>
    <w:rsid w:val="00BB268E"/>
    <w:rsid w:val="00BD5D16"/>
    <w:rsid w:val="00BF65A1"/>
    <w:rsid w:val="00C66410"/>
    <w:rsid w:val="00CA1ED5"/>
    <w:rsid w:val="00CA2F78"/>
    <w:rsid w:val="00D1774A"/>
    <w:rsid w:val="00D76077"/>
    <w:rsid w:val="00D97A22"/>
    <w:rsid w:val="00E05C6F"/>
    <w:rsid w:val="00E3501D"/>
    <w:rsid w:val="00E76D27"/>
    <w:rsid w:val="00E81E65"/>
    <w:rsid w:val="00EC1658"/>
    <w:rsid w:val="00ED0EE5"/>
    <w:rsid w:val="00ED5AB4"/>
    <w:rsid w:val="00F7211B"/>
    <w:rsid w:val="00F8214C"/>
    <w:rsid w:val="00FB59E9"/>
    <w:rsid w:val="00FC39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B47057F"/>
  <w15:docId w15:val="{99BE653A-F589-5B4D-8F69-111EED46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E3A"/>
    <w:rPr>
      <w:rFonts w:ascii="Georgia" w:hAnsi="Georgia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61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61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61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4B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velocci/Downloads/16051799_SBM_Digita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C341B-74A3-0E40-905C-E1921DCB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16051799_SBM_Digital Letterhead.dotx</Template>
  <TotalTime>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Velocci</dc:creator>
  <cp:keywords/>
  <dc:description/>
  <cp:lastModifiedBy>Agapito, Patricia A</cp:lastModifiedBy>
  <cp:revision>18</cp:revision>
  <cp:lastPrinted>2025-07-14T19:27:00Z</cp:lastPrinted>
  <dcterms:created xsi:type="dcterms:W3CDTF">2025-07-14T19:27:00Z</dcterms:created>
  <dcterms:modified xsi:type="dcterms:W3CDTF">2025-10-01T15:27:00Z</dcterms:modified>
</cp:coreProperties>
</file>